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C99F8" w14:textId="77777777" w:rsidR="00FF5BDE" w:rsidRDefault="00FF5BDE" w:rsidP="00FF5BDE">
      <w:pPr>
        <w:pStyle w:val="Flie"/>
        <w:rPr>
          <w:rFonts w:asciiTheme="minorHAnsi" w:hAnsiTheme="minorHAnsi"/>
          <w:sz w:val="32"/>
          <w:szCs w:val="32"/>
          <w:u w:val="single"/>
        </w:rPr>
      </w:pPr>
    </w:p>
    <w:p w14:paraId="383B6023" w14:textId="77777777" w:rsidR="00FF5BDE" w:rsidRPr="0042692A" w:rsidRDefault="00FF5BDE" w:rsidP="00FF5BDE">
      <w:pPr>
        <w:pStyle w:val="Flie"/>
        <w:rPr>
          <w:rFonts w:asciiTheme="minorHAnsi" w:hAnsiTheme="minorHAnsi"/>
          <w:b/>
          <w:sz w:val="32"/>
          <w:szCs w:val="32"/>
          <w:u w:val="single"/>
        </w:rPr>
      </w:pPr>
      <w:r w:rsidRPr="0042692A">
        <w:rPr>
          <w:rFonts w:asciiTheme="minorHAnsi" w:hAnsiTheme="minorHAnsi"/>
          <w:b/>
          <w:sz w:val="32"/>
          <w:szCs w:val="32"/>
          <w:u w:val="single"/>
        </w:rPr>
        <w:t>Zustimmungserklärung</w:t>
      </w:r>
    </w:p>
    <w:p w14:paraId="58E3FC86" w14:textId="77777777" w:rsidR="00FF5BDE" w:rsidRPr="0042692A" w:rsidRDefault="00FF5BDE" w:rsidP="00FF5BDE">
      <w:pPr>
        <w:pStyle w:val="Flie"/>
        <w:rPr>
          <w:rFonts w:asciiTheme="minorHAnsi" w:hAnsiTheme="minorHAnsi"/>
          <w:sz w:val="28"/>
          <w:szCs w:val="28"/>
        </w:rPr>
      </w:pPr>
      <w:r w:rsidRPr="0042692A">
        <w:rPr>
          <w:rFonts w:asciiTheme="minorHAnsi" w:hAnsiTheme="minorHAnsi"/>
          <w:sz w:val="28"/>
          <w:szCs w:val="28"/>
        </w:rPr>
        <w:t xml:space="preserve">Einwilligung </w:t>
      </w:r>
      <w:proofErr w:type="spellStart"/>
      <w:r w:rsidRPr="0042692A">
        <w:rPr>
          <w:rFonts w:asciiTheme="minorHAnsi" w:hAnsiTheme="minorHAnsi"/>
          <w:sz w:val="28"/>
          <w:szCs w:val="28"/>
        </w:rPr>
        <w:t>gem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 Art 6 Abs. 1 </w:t>
      </w:r>
      <w:proofErr w:type="spellStart"/>
      <w:r w:rsidRPr="0042692A">
        <w:rPr>
          <w:rFonts w:asciiTheme="minorHAnsi" w:hAnsiTheme="minorHAnsi"/>
          <w:sz w:val="28"/>
          <w:szCs w:val="28"/>
        </w:rPr>
        <w:t>lit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. a </w:t>
      </w:r>
      <w:proofErr w:type="spellStart"/>
      <w:r w:rsidRPr="0042692A">
        <w:rPr>
          <w:rFonts w:asciiTheme="minorHAnsi" w:hAnsiTheme="minorHAnsi"/>
          <w:sz w:val="28"/>
          <w:szCs w:val="28"/>
        </w:rPr>
        <w:t>iVm</w:t>
      </w:r>
      <w:proofErr w:type="spellEnd"/>
      <w:r w:rsidRPr="0042692A">
        <w:rPr>
          <w:rFonts w:asciiTheme="minorHAnsi" w:hAnsiTheme="minorHAnsi"/>
          <w:sz w:val="28"/>
          <w:szCs w:val="28"/>
        </w:rPr>
        <w:t xml:space="preserve"> Art 7 DSGVO </w:t>
      </w:r>
    </w:p>
    <w:p w14:paraId="3D5B8A67" w14:textId="77777777" w:rsidR="00FF5BDE" w:rsidRPr="0042692A" w:rsidRDefault="00FF5BDE" w:rsidP="00FF5BDE">
      <w:pPr>
        <w:pStyle w:val="Flie"/>
        <w:rPr>
          <w:rFonts w:asciiTheme="minorHAnsi" w:hAnsiTheme="minorHAnsi"/>
          <w:sz w:val="28"/>
          <w:szCs w:val="28"/>
        </w:rPr>
      </w:pPr>
      <w:r w:rsidRPr="0042692A">
        <w:rPr>
          <w:rFonts w:asciiTheme="minorHAnsi" w:hAnsiTheme="minorHAnsi"/>
          <w:sz w:val="28"/>
          <w:szCs w:val="28"/>
        </w:rPr>
        <w:t>(Datenschutz-Grundverordnung)</w:t>
      </w:r>
    </w:p>
    <w:p w14:paraId="7BD97691" w14:textId="77777777" w:rsidR="00FF5BDE" w:rsidRDefault="00FF5BDE" w:rsidP="00FF5BDE">
      <w:pPr>
        <w:pStyle w:val="Flie"/>
        <w:rPr>
          <w:rFonts w:asciiTheme="minorHAnsi" w:hAnsiTheme="minorHAnsi"/>
          <w:sz w:val="32"/>
          <w:szCs w:val="32"/>
        </w:rPr>
      </w:pPr>
    </w:p>
    <w:p w14:paraId="60A6A11E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737FF342" w14:textId="77777777"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0EA41262" w14:textId="77777777"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4761E031" w14:textId="1CEC7B7E"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>
        <w:rPr>
          <w:rFonts w:asciiTheme="minorHAnsi" w:hAnsiTheme="minorHAnsi" w:cs="Calibri"/>
          <w:sz w:val="24"/>
          <w:szCs w:val="24"/>
          <w:lang w:val="de-DE" w:eastAsia="de-AT"/>
        </w:rPr>
        <w:t>Ich,</w:t>
      </w:r>
      <w:r w:rsidR="00F918CD">
        <w:rPr>
          <w:rFonts w:asciiTheme="minorHAnsi" w:hAnsiTheme="minorHAnsi" w:cs="Calibri"/>
          <w:sz w:val="24"/>
          <w:szCs w:val="24"/>
          <w:lang w:val="de-DE" w:eastAsia="de-AT"/>
        </w:rPr>
        <w:t xml:space="preserve">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(Name, Adresse)</w:t>
      </w: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 _________________________________________________________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 stimme zu, </w:t>
      </w:r>
    </w:p>
    <w:p w14:paraId="10E2802F" w14:textId="77777777"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dass meine </w:t>
      </w:r>
      <w:r w:rsidRPr="00FF5BDE">
        <w:rPr>
          <w:rFonts w:asciiTheme="minorHAnsi" w:hAnsiTheme="minorHAnsi" w:cs="Calibri"/>
          <w:b/>
          <w:sz w:val="24"/>
          <w:szCs w:val="24"/>
          <w:lang w:val="de-DE" w:eastAsia="de-AT"/>
        </w:rPr>
        <w:t>persönlichen Daten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 xml:space="preserve">, 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nämlich Vorname,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N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>achn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ame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, Schulemailadresse und Kennwort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zum Zweck der</w:t>
      </w:r>
    </w:p>
    <w:p w14:paraId="5C5C5062" w14:textId="0AF7820C" w:rsidR="00FF5BDE" w:rsidRPr="00FF5BDE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Nutzung von </w:t>
      </w:r>
      <w:r w:rsidRPr="003E59D0">
        <w:rPr>
          <w:rFonts w:asciiTheme="minorHAnsi" w:hAnsiTheme="minorHAnsi" w:cs="Calibri"/>
          <w:i/>
          <w:sz w:val="24"/>
          <w:szCs w:val="24"/>
          <w:lang w:val="de-DE" w:eastAsia="de-AT"/>
        </w:rPr>
        <w:t>Microsoft Office 365</w:t>
      </w:r>
      <w:r w:rsidR="00F918CD"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 und Adobe Creative Cloud</w:t>
      </w:r>
    </w:p>
    <w:p w14:paraId="5C849A1D" w14:textId="346243F8" w:rsidR="00FF5BDE" w:rsidRP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verarbeitet werden und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an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die </w:t>
      </w:r>
      <w:r w:rsidR="003E59D0" w:rsidRPr="003E59D0">
        <w:rPr>
          <w:rFonts w:asciiTheme="minorHAnsi" w:hAnsiTheme="minorHAnsi" w:cs="Calibri"/>
          <w:i/>
          <w:sz w:val="24"/>
          <w:szCs w:val="24"/>
          <w:lang w:val="de-DE" w:eastAsia="de-AT"/>
        </w:rPr>
        <w:t>Firma Microsoft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</w:t>
      </w:r>
      <w:r w:rsidR="00F918CD">
        <w:rPr>
          <w:rFonts w:asciiTheme="minorHAnsi" w:hAnsiTheme="minorHAnsi" w:cs="Calibri"/>
          <w:sz w:val="24"/>
          <w:szCs w:val="24"/>
          <w:lang w:val="de-DE" w:eastAsia="de-AT"/>
        </w:rPr>
        <w:t xml:space="preserve">bzw. </w:t>
      </w:r>
      <w:r w:rsidR="00F918CD" w:rsidRPr="00F918CD">
        <w:rPr>
          <w:rFonts w:asciiTheme="minorHAnsi" w:hAnsiTheme="minorHAnsi" w:cs="Calibri"/>
          <w:i/>
          <w:sz w:val="24"/>
          <w:szCs w:val="24"/>
          <w:lang w:val="de-DE" w:eastAsia="de-AT"/>
        </w:rPr>
        <w:t>Adobe</w:t>
      </w:r>
    </w:p>
    <w:p w14:paraId="6619348F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zum</w:t>
      </w:r>
      <w:r w:rsidR="003E59D0">
        <w:rPr>
          <w:rFonts w:asciiTheme="minorHAnsi" w:hAnsiTheme="minorHAnsi" w:cs="Calibri"/>
          <w:sz w:val="24"/>
          <w:szCs w:val="24"/>
          <w:lang w:val="de-DE" w:eastAsia="de-AT"/>
        </w:rPr>
        <w:t xml:space="preserve"> Zweck der Lizenzerteilung 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übermittelt werden.</w:t>
      </w:r>
    </w:p>
    <w:p w14:paraId="70022C9C" w14:textId="77777777" w:rsidR="003E59D0" w:rsidRPr="00FF5BDE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1E7654A2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Diese Einwilligung kann ich jederzeit schriftlich mittels Brief an die Schulleitung (</w:t>
      </w:r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HLW Biedermannsdorf, </w:t>
      </w:r>
      <w:r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2362 Biedermannsdorf, </w:t>
      </w:r>
      <w:proofErr w:type="spellStart"/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>Perlasgasse</w:t>
      </w:r>
      <w:proofErr w:type="spellEnd"/>
      <w:r w:rsidRPr="00FF5BDE">
        <w:rPr>
          <w:rFonts w:asciiTheme="minorHAnsi" w:hAnsiTheme="minorHAnsi" w:cs="Calibri"/>
          <w:i/>
          <w:sz w:val="24"/>
          <w:szCs w:val="24"/>
          <w:lang w:val="de-DE" w:eastAsia="de-AT"/>
        </w:rPr>
        <w:t xml:space="preserve"> 10</w:t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>) widerrufen.</w:t>
      </w:r>
      <w:r>
        <w:rPr>
          <w:rFonts w:asciiTheme="minorHAnsi" w:hAnsiTheme="minorHAnsi" w:cs="Calibri"/>
          <w:sz w:val="24"/>
          <w:szCs w:val="24"/>
          <w:lang w:val="de-DE" w:eastAsia="de-AT"/>
        </w:rPr>
        <w:t xml:space="preserve"> Durch den Widerruf der Einwilligung wird die Rechtmäßigkeit der aufgrund der Einwilligung bis zum Widerruf erfolgten Verarbeitung nicht berührt.</w:t>
      </w:r>
    </w:p>
    <w:p w14:paraId="3C999D59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6C3638A5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7727FF8F" w14:textId="77777777" w:rsidR="00FF5BDE" w:rsidRDefault="00FF5BDE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54840743" w14:textId="77777777"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681767FC" w14:textId="77777777" w:rsidR="003E59D0" w:rsidRDefault="003E59D0" w:rsidP="00FF5BDE">
      <w:pPr>
        <w:autoSpaceDE w:val="0"/>
        <w:autoSpaceDN w:val="0"/>
        <w:adjustRightInd w:val="0"/>
        <w:spacing w:line="360" w:lineRule="auto"/>
        <w:rPr>
          <w:rFonts w:asciiTheme="minorHAnsi" w:hAnsiTheme="minorHAnsi" w:cs="Calibri"/>
          <w:sz w:val="24"/>
          <w:szCs w:val="24"/>
          <w:lang w:val="de-DE" w:eastAsia="de-AT"/>
        </w:rPr>
      </w:pPr>
    </w:p>
    <w:p w14:paraId="64FD15CC" w14:textId="77777777" w:rsidR="00606D3D" w:rsidRPr="00FF5BDE" w:rsidRDefault="00FF5BDE" w:rsidP="00FF5BDE">
      <w:pPr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Pr="00FF5BDE">
        <w:rPr>
          <w:rFonts w:asciiTheme="minorHAnsi" w:hAnsiTheme="minorHAnsi" w:cs="Calibri"/>
          <w:sz w:val="24"/>
          <w:szCs w:val="24"/>
          <w:u w:val="single"/>
          <w:lang w:val="de-DE" w:eastAsia="de-AT"/>
        </w:rPr>
        <w:tab/>
      </w:r>
      <w:r w:rsidR="0027514F" w:rsidRPr="00FF5BDE">
        <w:rPr>
          <w:rFonts w:asciiTheme="minorHAnsi" w:hAnsiTheme="minorHAnsi"/>
          <w:szCs w:val="24"/>
        </w:rPr>
        <w:br/>
      </w:r>
      <w:r w:rsidRPr="00FF5BDE">
        <w:rPr>
          <w:rFonts w:asciiTheme="minorHAnsi" w:hAnsiTheme="minorHAnsi"/>
          <w:sz w:val="16"/>
          <w:szCs w:val="16"/>
        </w:rPr>
        <w:t>Ort, Datum</w:t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</w:r>
      <w:r w:rsidRPr="00FF5BDE">
        <w:rPr>
          <w:rFonts w:asciiTheme="minorHAnsi" w:hAnsiTheme="minorHAnsi"/>
          <w:sz w:val="16"/>
          <w:szCs w:val="16"/>
        </w:rPr>
        <w:tab/>
        <w:t>Unterschrift</w:t>
      </w:r>
    </w:p>
    <w:p w14:paraId="5C3A187C" w14:textId="77777777" w:rsidR="001729B0" w:rsidRPr="0027514F" w:rsidRDefault="001729B0" w:rsidP="00D906F5">
      <w:pPr>
        <w:pStyle w:val="Flie"/>
        <w:jc w:val="left"/>
      </w:pPr>
    </w:p>
    <w:sectPr w:rsidR="001729B0" w:rsidRPr="0027514F" w:rsidSect="00952A83">
      <w:headerReference w:type="even" r:id="rId7"/>
      <w:headerReference w:type="default" r:id="rId8"/>
      <w:footerReference w:type="default" r:id="rId9"/>
      <w:pgSz w:w="11907" w:h="16840" w:code="9"/>
      <w:pgMar w:top="2527" w:right="1268" w:bottom="1701" w:left="1418" w:header="1247" w:footer="5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A58F" w14:textId="77777777" w:rsidR="0036408B" w:rsidRDefault="0036408B">
      <w:r>
        <w:separator/>
      </w:r>
    </w:p>
  </w:endnote>
  <w:endnote w:type="continuationSeparator" w:id="0">
    <w:p w14:paraId="60A04092" w14:textId="77777777" w:rsidR="0036408B" w:rsidRDefault="0036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C6B2" w14:textId="77777777" w:rsidR="0027514F" w:rsidRPr="0027514F" w:rsidRDefault="00031D64" w:rsidP="0027514F">
    <w:pPr>
      <w:pStyle w:val="Fuzeile"/>
      <w:pBdr>
        <w:top w:val="single" w:sz="8" w:space="1" w:color="auto"/>
      </w:pBdr>
      <w:spacing w:line="360" w:lineRule="auto"/>
      <w:jc w:val="center"/>
      <w:rPr>
        <w:rFonts w:ascii="Century Gothic" w:hAnsi="Century Gothic" w:cs="Tahoma"/>
        <w:sz w:val="16"/>
      </w:rPr>
    </w:pPr>
    <w:r>
      <w:rPr>
        <w:rFonts w:ascii="Century Gothic" w:hAnsi="Century Gothic" w:cs="Tahoma"/>
        <w:noProof/>
        <w:sz w:val="16"/>
        <w:lang w:val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1A6120" wp14:editId="770CC756">
              <wp:simplePos x="0" y="0"/>
              <wp:positionH relativeFrom="column">
                <wp:posOffset>5561330</wp:posOffset>
              </wp:positionH>
              <wp:positionV relativeFrom="paragraph">
                <wp:posOffset>-166370</wp:posOffset>
              </wp:positionV>
              <wp:extent cx="304800" cy="434340"/>
              <wp:effectExtent l="0" t="0" r="127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80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ED2E8" id="Rectangle 4" o:spid="_x0000_s1026" style="position:absolute;margin-left:437.9pt;margin-top:-13.1pt;width:24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" stroked="f"/>
          </w:pict>
        </mc:Fallback>
      </mc:AlternateContent>
    </w:r>
    <w:r w:rsidR="00064925">
      <w:rPr>
        <w:rFonts w:ascii="Century Gothic" w:hAnsi="Century Gothic" w:cs="Tahoma"/>
        <w:noProof/>
        <w:sz w:val="16"/>
        <w:lang w:val="de-DE"/>
      </w:rPr>
      <w:drawing>
        <wp:anchor distT="0" distB="0" distL="114300" distR="114300" simplePos="0" relativeHeight="251661312" behindDoc="0" locked="0" layoutInCell="1" allowOverlap="1" wp14:anchorId="40482FB8" wp14:editId="2C5B7AE4">
          <wp:simplePos x="0" y="0"/>
          <wp:positionH relativeFrom="column">
            <wp:posOffset>-401320</wp:posOffset>
          </wp:positionH>
          <wp:positionV relativeFrom="paragraph">
            <wp:posOffset>-97790</wp:posOffset>
          </wp:positionV>
          <wp:extent cx="537210" cy="441960"/>
          <wp:effectExtent l="19050" t="0" r="0" b="0"/>
          <wp:wrapNone/>
          <wp:docPr id="8" name="Grafik 1" descr="Unbenan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benannt.png"/>
                  <pic:cNvPicPr/>
                </pic:nvPicPr>
                <pic:blipFill>
                  <a:blip r:embed="rId1"/>
                  <a:srcRect r="66417"/>
                  <a:stretch>
                    <a:fillRect/>
                  </a:stretch>
                </pic:blipFill>
                <pic:spPr>
                  <a:xfrm>
                    <a:off x="0" y="0"/>
                    <a:ext cx="53721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3648">
      <w:rPr>
        <w:rFonts w:ascii="Century Gothic" w:hAnsi="Century Gothic" w:cs="Tahoma"/>
        <w:noProof/>
        <w:sz w:val="16"/>
        <w:lang w:val="de-DE"/>
      </w:rPr>
      <w:drawing>
        <wp:anchor distT="0" distB="0" distL="114300" distR="114300" simplePos="0" relativeHeight="251662336" behindDoc="1" locked="0" layoutInCell="1" allowOverlap="1" wp14:anchorId="4C863686" wp14:editId="53E68746">
          <wp:simplePos x="0" y="0"/>
          <wp:positionH relativeFrom="column">
            <wp:posOffset>5875020</wp:posOffset>
          </wp:positionH>
          <wp:positionV relativeFrom="paragraph">
            <wp:posOffset>-74930</wp:posOffset>
          </wp:positionV>
          <wp:extent cx="425450" cy="444500"/>
          <wp:effectExtent l="19050" t="0" r="0" b="0"/>
          <wp:wrapTight wrapText="bothSides">
            <wp:wrapPolygon edited="0">
              <wp:start x="-967" y="0"/>
              <wp:lineTo x="-967" y="20366"/>
              <wp:lineTo x="21278" y="20366"/>
              <wp:lineTo x="21278" y="0"/>
              <wp:lineTo x="-967" y="0"/>
            </wp:wrapPolygon>
          </wp:wrapTight>
          <wp:docPr id="7" name="Bild 5" descr="hum-logo_bearbeitet_fuer_l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um-logo_bearbeitet_fuer_ls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29B0" w:rsidRPr="0027514F">
      <w:rPr>
        <w:rFonts w:ascii="Century Gothic" w:hAnsi="Century Gothic" w:cs="Tahoma"/>
        <w:sz w:val="16"/>
      </w:rPr>
      <w:t>HLW Biedermannsdorf</w:t>
    </w:r>
    <w:r w:rsidR="0027514F" w:rsidRPr="0027514F">
      <w:rPr>
        <w:rFonts w:ascii="Century Gothic" w:hAnsi="Century Gothic" w:cs="Tahoma"/>
        <w:sz w:val="16"/>
      </w:rPr>
      <w:t xml:space="preserve">, </w:t>
    </w:r>
    <w:proofErr w:type="spellStart"/>
    <w:r w:rsidR="001729B0" w:rsidRPr="0027514F">
      <w:rPr>
        <w:rFonts w:ascii="Century Gothic" w:hAnsi="Century Gothic" w:cs="Tahoma"/>
        <w:sz w:val="16"/>
      </w:rPr>
      <w:t>Perlasgasse</w:t>
    </w:r>
    <w:proofErr w:type="spellEnd"/>
    <w:r w:rsidR="001729B0" w:rsidRPr="0027514F">
      <w:rPr>
        <w:rFonts w:ascii="Century Gothic" w:hAnsi="Century Gothic" w:cs="Tahoma"/>
        <w:sz w:val="16"/>
      </w:rPr>
      <w:t xml:space="preserve"> 10, 2362 Biedermannsdorf</w:t>
    </w:r>
    <w:r w:rsidR="000B11F7">
      <w:rPr>
        <w:rFonts w:ascii="Century Gothic" w:hAnsi="Century Gothic" w:cs="Tahoma"/>
        <w:sz w:val="16"/>
      </w:rPr>
      <w:t xml:space="preserve"> , SKZ: 317479</w:t>
    </w:r>
  </w:p>
  <w:p w14:paraId="3E49527C" w14:textId="77777777" w:rsidR="0027514F" w:rsidRPr="00FF5BDE" w:rsidRDefault="0027514F" w:rsidP="0027514F">
    <w:pPr>
      <w:pStyle w:val="Fuzeile"/>
      <w:pBdr>
        <w:top w:val="single" w:sz="8" w:space="1" w:color="auto"/>
      </w:pBdr>
      <w:spacing w:line="360" w:lineRule="auto"/>
      <w:jc w:val="center"/>
      <w:rPr>
        <w:rFonts w:ascii="Century Gothic" w:hAnsi="Century Gothic" w:cs="Tahoma"/>
        <w:sz w:val="16"/>
        <w:lang w:val="en-US"/>
      </w:rPr>
    </w:pPr>
    <w:r w:rsidRPr="0027514F">
      <w:rPr>
        <w:rFonts w:ascii="Century Gothic" w:hAnsi="Century Gothic" w:cs="Tahoma"/>
        <w:sz w:val="16"/>
      </w:rPr>
      <w:sym w:font="Webdings" w:char="F0C9"/>
    </w:r>
    <w:r w:rsidRPr="00FF5BDE">
      <w:rPr>
        <w:rFonts w:ascii="Century Gothic" w:hAnsi="Century Gothic" w:cs="Tahoma"/>
        <w:sz w:val="16"/>
        <w:lang w:val="en-US"/>
      </w:rPr>
      <w:t xml:space="preserve"> (02236) 71117-0, </w:t>
    </w:r>
    <w:r w:rsidRPr="0027514F">
      <w:rPr>
        <w:rFonts w:ascii="Century Gothic" w:hAnsi="Century Gothic" w:cs="Tahoma"/>
        <w:sz w:val="16"/>
      </w:rPr>
      <w:sym w:font="Webdings" w:char="F0CA"/>
    </w:r>
    <w:r w:rsidRPr="00FF5BDE">
      <w:rPr>
        <w:rFonts w:ascii="Century Gothic" w:hAnsi="Century Gothic" w:cs="Tahoma"/>
        <w:sz w:val="16"/>
        <w:lang w:val="en-US"/>
      </w:rPr>
      <w:t xml:space="preserve"> (02236) 71117-20, mailto: </w:t>
    </w:r>
    <w:hyperlink r:id="rId3" w:history="1">
      <w:r w:rsidRPr="00FF5BDE">
        <w:rPr>
          <w:rFonts w:ascii="Century Gothic" w:hAnsi="Century Gothic"/>
          <w:color w:val="0070C0"/>
          <w:sz w:val="18"/>
          <w:u w:val="single"/>
          <w:lang w:val="en-US"/>
        </w:rPr>
        <w:t>office@hlw-bmdf.ac.at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A4409" w14:textId="77777777" w:rsidR="0036408B" w:rsidRDefault="0036408B">
      <w:r>
        <w:separator/>
      </w:r>
    </w:p>
  </w:footnote>
  <w:footnote w:type="continuationSeparator" w:id="0">
    <w:p w14:paraId="099E9393" w14:textId="77777777" w:rsidR="0036408B" w:rsidRDefault="00364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75A6F" w14:textId="77777777" w:rsidR="0027514F" w:rsidRDefault="0027514F">
    <w:pPr>
      <w:pStyle w:val="Kopfzeile"/>
    </w:pPr>
  </w:p>
  <w:p w14:paraId="48351EBA" w14:textId="77777777"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>Sehr geehrter Herr</w:t>
    </w:r>
  </w:p>
  <w:p w14:paraId="38E8AD92" w14:textId="77777777"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>Ernst Michael Handschur,</w:t>
    </w:r>
  </w:p>
  <w:p w14:paraId="51579860" w14:textId="77777777" w:rsidR="00A2682E" w:rsidRDefault="00A2682E" w:rsidP="00A2682E">
    <w:pPr>
      <w:pStyle w:val="Flie"/>
      <w:jc w:val="left"/>
      <w:rPr>
        <w:szCs w:val="24"/>
      </w:rPr>
    </w:pPr>
  </w:p>
  <w:p w14:paraId="287D68A7" w14:textId="77777777" w:rsidR="00A2682E" w:rsidRDefault="00A2682E" w:rsidP="00A2682E">
    <w:pPr>
      <w:pStyle w:val="Flie"/>
      <w:jc w:val="left"/>
      <w:rPr>
        <w:szCs w:val="24"/>
      </w:rPr>
    </w:pPr>
    <w:r>
      <w:rPr>
        <w:szCs w:val="24"/>
      </w:rPr>
      <w:t xml:space="preserve">die </w:t>
    </w:r>
    <w:r>
      <w:rPr>
        <w:b/>
        <w:szCs w:val="24"/>
      </w:rPr>
      <w:t>HLW Biedermannsdorf</w:t>
    </w:r>
    <w:r>
      <w:rPr>
        <w:szCs w:val="24"/>
      </w:rPr>
      <w:t xml:space="preserve"> und die Initiative „</w:t>
    </w:r>
    <w:r>
      <w:rPr>
        <w:b/>
        <w:szCs w:val="24"/>
      </w:rPr>
      <w:t>So schmeckt Niederösterreich</w:t>
    </w:r>
    <w:r>
      <w:rPr>
        <w:szCs w:val="24"/>
      </w:rPr>
      <w:t>“</w:t>
    </w:r>
    <w:r>
      <w:rPr>
        <w:szCs w:val="24"/>
      </w:rPr>
      <w:br/>
      <w:t>laden Sie sehr herzlich zur Verleihung der Auszeichnung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0B32A" w14:textId="77777777" w:rsidR="001729B0" w:rsidRDefault="0036408B">
    <w:pPr>
      <w:pStyle w:val="Kopfzeile"/>
      <w:rPr>
        <w:rFonts w:ascii="Tahoma" w:hAnsi="Tahoma" w:cs="Tahoma"/>
      </w:rPr>
    </w:pPr>
    <w:r>
      <w:rPr>
        <w:noProof/>
        <w:sz w:val="20"/>
        <w:lang w:val="de-DE"/>
      </w:rPr>
      <w:drawing>
        <wp:anchor distT="0" distB="0" distL="114300" distR="114300" simplePos="0" relativeHeight="251665408" behindDoc="0" locked="0" layoutInCell="1" allowOverlap="1" wp14:anchorId="299E0E11" wp14:editId="2F8E617E">
          <wp:simplePos x="0" y="0"/>
          <wp:positionH relativeFrom="column">
            <wp:posOffset>5389245</wp:posOffset>
          </wp:positionH>
          <wp:positionV relativeFrom="paragraph">
            <wp:posOffset>-173355</wp:posOffset>
          </wp:positionV>
          <wp:extent cx="727075" cy="602615"/>
          <wp:effectExtent l="1905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w_oesterreich_nue _blau HLW_Dachmark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00"/>
                  <a:stretch/>
                </pic:blipFill>
                <pic:spPr bwMode="auto">
                  <a:xfrm>
                    <a:off x="0" y="0"/>
                    <a:ext cx="727075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D0B50">
      <w:rPr>
        <w:noProof/>
        <w:sz w:val="20"/>
        <w:lang w:val="de-DE"/>
      </w:rPr>
      <w:drawing>
        <wp:anchor distT="0" distB="0" distL="114300" distR="114300" simplePos="0" relativeHeight="251664384" behindDoc="0" locked="0" layoutInCell="1" allowOverlap="1" wp14:anchorId="043EE4E9" wp14:editId="7BE072B7">
          <wp:simplePos x="0" y="0"/>
          <wp:positionH relativeFrom="column">
            <wp:posOffset>686830</wp:posOffset>
          </wp:positionH>
          <wp:positionV relativeFrom="paragraph">
            <wp:posOffset>-284049</wp:posOffset>
          </wp:positionV>
          <wp:extent cx="974785" cy="966158"/>
          <wp:effectExtent l="0" t="0" r="0" b="0"/>
          <wp:wrapNone/>
          <wp:docPr id="2" name="Grafik 1" descr="15x15_CompuServ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x15_CompuServe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4785" cy="9661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682E">
      <w:rPr>
        <w:noProof/>
        <w:sz w:val="20"/>
        <w:lang w:val="de-DE"/>
      </w:rPr>
      <w:drawing>
        <wp:anchor distT="0" distB="0" distL="114300" distR="114300" simplePos="0" relativeHeight="251659264" behindDoc="1" locked="0" layoutInCell="1" allowOverlap="1" wp14:anchorId="6C9DDFE6" wp14:editId="7FA3597C">
          <wp:simplePos x="0" y="0"/>
          <wp:positionH relativeFrom="column">
            <wp:posOffset>-562203</wp:posOffset>
          </wp:positionH>
          <wp:positionV relativeFrom="paragraph">
            <wp:posOffset>-258169</wp:posOffset>
          </wp:positionV>
          <wp:extent cx="1248770" cy="914400"/>
          <wp:effectExtent l="19050" t="0" r="8890" b="0"/>
          <wp:wrapTight wrapText="bothSides">
            <wp:wrapPolygon edited="0">
              <wp:start x="-330" y="0"/>
              <wp:lineTo x="-330" y="21165"/>
              <wp:lineTo x="21754" y="21165"/>
              <wp:lineTo x="21754" y="0"/>
              <wp:lineTo x="-330" y="0"/>
            </wp:wrapPolygon>
          </wp:wrapTight>
          <wp:docPr id="4" name="Bild 6" descr="HLW_Logo_Formul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LW_Logo_Formula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913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D64"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ACEFA5" wp14:editId="5D7261AF">
              <wp:simplePos x="0" y="0"/>
              <wp:positionH relativeFrom="column">
                <wp:posOffset>-655955</wp:posOffset>
              </wp:positionH>
              <wp:positionV relativeFrom="paragraph">
                <wp:posOffset>468630</wp:posOffset>
              </wp:positionV>
              <wp:extent cx="571500" cy="38862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388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0650A" w14:textId="77777777" w:rsidR="001729B0" w:rsidRDefault="001729B0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</w:rPr>
                            <w:t>Höhere Lehranstalt für wirtschaftliche Berufe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CEF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1.65pt;margin-top:36.9pt;width:45pt;height:30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" stroked="f">
              <v:textbox style="layout-flow:vertical;mso-layout-flow-alt:bottom-to-top">
                <w:txbxContent>
                  <w:p w14:paraId="4DE0650A" w14:textId="77777777" w:rsidR="001729B0" w:rsidRDefault="001729B0">
                    <w:pPr>
                      <w:jc w:val="right"/>
                      <w:rPr>
                        <w:rFonts w:ascii="Tahoma" w:hAnsi="Tahoma" w:cs="Tahoma"/>
                        <w:b/>
                        <w:bCs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</w:rPr>
                      <w:t>Höhere Lehranstalt für wirtschaftliche Berufe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C16EE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22DF2"/>
    <w:multiLevelType w:val="multilevel"/>
    <w:tmpl w:val="CB08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46348B"/>
    <w:multiLevelType w:val="hybridMultilevel"/>
    <w:tmpl w:val="0968310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D3055"/>
    <w:multiLevelType w:val="hybridMultilevel"/>
    <w:tmpl w:val="C5947C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B31336"/>
    <w:multiLevelType w:val="hybridMultilevel"/>
    <w:tmpl w:val="64B858B2"/>
    <w:lvl w:ilvl="0" w:tplc="0AE4325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844412"/>
    <w:multiLevelType w:val="multilevel"/>
    <w:tmpl w:val="0968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54CEF"/>
    <w:multiLevelType w:val="hybridMultilevel"/>
    <w:tmpl w:val="5A144E0E"/>
    <w:lvl w:ilvl="0" w:tplc="62E0951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06DED"/>
    <w:multiLevelType w:val="hybridMultilevel"/>
    <w:tmpl w:val="12F6B12C"/>
    <w:lvl w:ilvl="0" w:tplc="6FFED5B4">
      <w:start w:val="1"/>
      <w:numFmt w:val="decimal"/>
      <w:lvlText w:val="%1.)"/>
      <w:lvlJc w:val="left"/>
      <w:pPr>
        <w:tabs>
          <w:tab w:val="num" w:pos="547"/>
        </w:tabs>
        <w:ind w:left="547" w:hanging="360"/>
      </w:pPr>
      <w:rPr>
        <w:rFonts w:ascii="System" w:hAnsi="System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8" w15:restartNumberingAfterBreak="0">
    <w:nsid w:val="48F2275C"/>
    <w:multiLevelType w:val="multilevel"/>
    <w:tmpl w:val="6DBE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1611DB"/>
    <w:multiLevelType w:val="multilevel"/>
    <w:tmpl w:val="8FEE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EA126C"/>
    <w:multiLevelType w:val="hybridMultilevel"/>
    <w:tmpl w:val="1E527A16"/>
    <w:lvl w:ilvl="0" w:tplc="D78E1CA4">
      <w:start w:val="1"/>
      <w:numFmt w:val="decimal"/>
      <w:lvlText w:val="%1.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DA246E"/>
    <w:multiLevelType w:val="multilevel"/>
    <w:tmpl w:val="A8CE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C61682D"/>
    <w:multiLevelType w:val="hybridMultilevel"/>
    <w:tmpl w:val="380CA2BC"/>
    <w:lvl w:ilvl="0" w:tplc="0C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2"/>
  </w:num>
  <w:num w:numId="8">
    <w:abstractNumId w:val="7"/>
  </w:num>
  <w:num w:numId="9">
    <w:abstractNumId w:val="9"/>
  </w:num>
  <w:num w:numId="10">
    <w:abstractNumId w:val="11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22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FC7"/>
    <w:rsid w:val="0000009A"/>
    <w:rsid w:val="00011886"/>
    <w:rsid w:val="000201E5"/>
    <w:rsid w:val="00027EEE"/>
    <w:rsid w:val="00030C53"/>
    <w:rsid w:val="00031B8E"/>
    <w:rsid w:val="00031D64"/>
    <w:rsid w:val="00037DFD"/>
    <w:rsid w:val="00050342"/>
    <w:rsid w:val="000506C6"/>
    <w:rsid w:val="00064925"/>
    <w:rsid w:val="00066EA2"/>
    <w:rsid w:val="00080A43"/>
    <w:rsid w:val="00081954"/>
    <w:rsid w:val="00082321"/>
    <w:rsid w:val="000829F4"/>
    <w:rsid w:val="00083DC9"/>
    <w:rsid w:val="00083E5C"/>
    <w:rsid w:val="000A2F23"/>
    <w:rsid w:val="000A79F3"/>
    <w:rsid w:val="000B11F7"/>
    <w:rsid w:val="000B6E48"/>
    <w:rsid w:val="000E39F3"/>
    <w:rsid w:val="000E770F"/>
    <w:rsid w:val="000E7A56"/>
    <w:rsid w:val="000F4B85"/>
    <w:rsid w:val="0010565F"/>
    <w:rsid w:val="00120F6A"/>
    <w:rsid w:val="00122B73"/>
    <w:rsid w:val="0013088C"/>
    <w:rsid w:val="001310C3"/>
    <w:rsid w:val="00132B04"/>
    <w:rsid w:val="001404DD"/>
    <w:rsid w:val="00164F73"/>
    <w:rsid w:val="00170D2F"/>
    <w:rsid w:val="001729B0"/>
    <w:rsid w:val="00175183"/>
    <w:rsid w:val="00175BCD"/>
    <w:rsid w:val="00176410"/>
    <w:rsid w:val="001771FE"/>
    <w:rsid w:val="00177551"/>
    <w:rsid w:val="00180AE8"/>
    <w:rsid w:val="00190A99"/>
    <w:rsid w:val="001A00B4"/>
    <w:rsid w:val="001A406E"/>
    <w:rsid w:val="001A7B7C"/>
    <w:rsid w:val="001C0861"/>
    <w:rsid w:val="001C1042"/>
    <w:rsid w:val="001C2FAD"/>
    <w:rsid w:val="001E2827"/>
    <w:rsid w:val="001E59E6"/>
    <w:rsid w:val="001F4A4E"/>
    <w:rsid w:val="00207704"/>
    <w:rsid w:val="00220F21"/>
    <w:rsid w:val="00220FF8"/>
    <w:rsid w:val="00224064"/>
    <w:rsid w:val="00233CEB"/>
    <w:rsid w:val="00235044"/>
    <w:rsid w:val="00235164"/>
    <w:rsid w:val="002359AE"/>
    <w:rsid w:val="00235B51"/>
    <w:rsid w:val="00240915"/>
    <w:rsid w:val="00241FA2"/>
    <w:rsid w:val="00247ECA"/>
    <w:rsid w:val="0025053F"/>
    <w:rsid w:val="002574CD"/>
    <w:rsid w:val="00261087"/>
    <w:rsid w:val="00263FC7"/>
    <w:rsid w:val="00266BCB"/>
    <w:rsid w:val="00267A4A"/>
    <w:rsid w:val="00267DCF"/>
    <w:rsid w:val="0027514F"/>
    <w:rsid w:val="0027614D"/>
    <w:rsid w:val="002821FF"/>
    <w:rsid w:val="00294DED"/>
    <w:rsid w:val="00296FE7"/>
    <w:rsid w:val="002B4CA0"/>
    <w:rsid w:val="002C1631"/>
    <w:rsid w:val="002C1D4B"/>
    <w:rsid w:val="002D1BD8"/>
    <w:rsid w:val="002D2617"/>
    <w:rsid w:val="002D3F9F"/>
    <w:rsid w:val="002E5B2E"/>
    <w:rsid w:val="003056E7"/>
    <w:rsid w:val="00306C20"/>
    <w:rsid w:val="00311642"/>
    <w:rsid w:val="003172E6"/>
    <w:rsid w:val="0032419F"/>
    <w:rsid w:val="00331A67"/>
    <w:rsid w:val="00346386"/>
    <w:rsid w:val="00346533"/>
    <w:rsid w:val="00346D04"/>
    <w:rsid w:val="00356C0E"/>
    <w:rsid w:val="00362D27"/>
    <w:rsid w:val="0036408B"/>
    <w:rsid w:val="003743FA"/>
    <w:rsid w:val="00385793"/>
    <w:rsid w:val="00385D4E"/>
    <w:rsid w:val="00390E06"/>
    <w:rsid w:val="00391122"/>
    <w:rsid w:val="00393ED8"/>
    <w:rsid w:val="003960B9"/>
    <w:rsid w:val="003A5018"/>
    <w:rsid w:val="003A7391"/>
    <w:rsid w:val="003D09CD"/>
    <w:rsid w:val="003D18D0"/>
    <w:rsid w:val="003E59D0"/>
    <w:rsid w:val="003F4F03"/>
    <w:rsid w:val="00405824"/>
    <w:rsid w:val="00415A94"/>
    <w:rsid w:val="0042352E"/>
    <w:rsid w:val="0042692A"/>
    <w:rsid w:val="0043452A"/>
    <w:rsid w:val="00440EC3"/>
    <w:rsid w:val="0044320B"/>
    <w:rsid w:val="00451C01"/>
    <w:rsid w:val="00454C77"/>
    <w:rsid w:val="00461A6A"/>
    <w:rsid w:val="00490439"/>
    <w:rsid w:val="004A1202"/>
    <w:rsid w:val="004A220B"/>
    <w:rsid w:val="004C3836"/>
    <w:rsid w:val="004C6FF6"/>
    <w:rsid w:val="004D5CBE"/>
    <w:rsid w:val="004D6DCE"/>
    <w:rsid w:val="004D7902"/>
    <w:rsid w:val="004D7E35"/>
    <w:rsid w:val="004F3C1E"/>
    <w:rsid w:val="0050414C"/>
    <w:rsid w:val="00506F49"/>
    <w:rsid w:val="00511768"/>
    <w:rsid w:val="00515C78"/>
    <w:rsid w:val="0052173B"/>
    <w:rsid w:val="00542AF8"/>
    <w:rsid w:val="00554472"/>
    <w:rsid w:val="005638DE"/>
    <w:rsid w:val="0057609D"/>
    <w:rsid w:val="00576E70"/>
    <w:rsid w:val="00577FAF"/>
    <w:rsid w:val="00597394"/>
    <w:rsid w:val="005A29A1"/>
    <w:rsid w:val="005B04C7"/>
    <w:rsid w:val="005B3606"/>
    <w:rsid w:val="005C291C"/>
    <w:rsid w:val="005D3648"/>
    <w:rsid w:val="005D495F"/>
    <w:rsid w:val="005D5241"/>
    <w:rsid w:val="005E7842"/>
    <w:rsid w:val="005F0BAB"/>
    <w:rsid w:val="005F5159"/>
    <w:rsid w:val="005F6689"/>
    <w:rsid w:val="005F7838"/>
    <w:rsid w:val="005F7F9D"/>
    <w:rsid w:val="00604318"/>
    <w:rsid w:val="00606546"/>
    <w:rsid w:val="00606D3D"/>
    <w:rsid w:val="00610168"/>
    <w:rsid w:val="006161D3"/>
    <w:rsid w:val="00630411"/>
    <w:rsid w:val="00632C88"/>
    <w:rsid w:val="006422A9"/>
    <w:rsid w:val="00646E8C"/>
    <w:rsid w:val="00651A22"/>
    <w:rsid w:val="00652B93"/>
    <w:rsid w:val="006560EE"/>
    <w:rsid w:val="00657ED9"/>
    <w:rsid w:val="006640D8"/>
    <w:rsid w:val="00670D90"/>
    <w:rsid w:val="006723D0"/>
    <w:rsid w:val="006908AA"/>
    <w:rsid w:val="006912DE"/>
    <w:rsid w:val="00695977"/>
    <w:rsid w:val="006962EE"/>
    <w:rsid w:val="006B0C5F"/>
    <w:rsid w:val="006B0EBD"/>
    <w:rsid w:val="006C605A"/>
    <w:rsid w:val="006D19D7"/>
    <w:rsid w:val="006E63AB"/>
    <w:rsid w:val="006F7F4E"/>
    <w:rsid w:val="0070006B"/>
    <w:rsid w:val="00700D0A"/>
    <w:rsid w:val="00700FD2"/>
    <w:rsid w:val="00714246"/>
    <w:rsid w:val="007246BD"/>
    <w:rsid w:val="00733656"/>
    <w:rsid w:val="00744047"/>
    <w:rsid w:val="007633A3"/>
    <w:rsid w:val="00765F4B"/>
    <w:rsid w:val="007667C5"/>
    <w:rsid w:val="00770F7C"/>
    <w:rsid w:val="007737CD"/>
    <w:rsid w:val="007739B5"/>
    <w:rsid w:val="007829DE"/>
    <w:rsid w:val="007867EF"/>
    <w:rsid w:val="007913AE"/>
    <w:rsid w:val="00795C7D"/>
    <w:rsid w:val="007A0548"/>
    <w:rsid w:val="007B0FA6"/>
    <w:rsid w:val="007C78CB"/>
    <w:rsid w:val="007C7FDA"/>
    <w:rsid w:val="007D0873"/>
    <w:rsid w:val="007D0D79"/>
    <w:rsid w:val="007D1D88"/>
    <w:rsid w:val="007E1D20"/>
    <w:rsid w:val="00805685"/>
    <w:rsid w:val="00806D5A"/>
    <w:rsid w:val="008132EC"/>
    <w:rsid w:val="00815A9C"/>
    <w:rsid w:val="00843AAF"/>
    <w:rsid w:val="00847218"/>
    <w:rsid w:val="008472AC"/>
    <w:rsid w:val="00860F48"/>
    <w:rsid w:val="0086220D"/>
    <w:rsid w:val="00882EF7"/>
    <w:rsid w:val="00886B88"/>
    <w:rsid w:val="00893780"/>
    <w:rsid w:val="00897469"/>
    <w:rsid w:val="008A2704"/>
    <w:rsid w:val="008A3919"/>
    <w:rsid w:val="008B0410"/>
    <w:rsid w:val="008C0ED4"/>
    <w:rsid w:val="008C3BB3"/>
    <w:rsid w:val="008D65CD"/>
    <w:rsid w:val="008E5E12"/>
    <w:rsid w:val="008F3B54"/>
    <w:rsid w:val="008F5CDA"/>
    <w:rsid w:val="008F66D7"/>
    <w:rsid w:val="00915875"/>
    <w:rsid w:val="009231DC"/>
    <w:rsid w:val="00925893"/>
    <w:rsid w:val="00925F89"/>
    <w:rsid w:val="009271E2"/>
    <w:rsid w:val="00931EFB"/>
    <w:rsid w:val="0093379A"/>
    <w:rsid w:val="009378CC"/>
    <w:rsid w:val="00947C76"/>
    <w:rsid w:val="00952782"/>
    <w:rsid w:val="00952A83"/>
    <w:rsid w:val="00960EB8"/>
    <w:rsid w:val="009818DF"/>
    <w:rsid w:val="009862EA"/>
    <w:rsid w:val="00987367"/>
    <w:rsid w:val="00990042"/>
    <w:rsid w:val="009A1656"/>
    <w:rsid w:val="009A7F08"/>
    <w:rsid w:val="009B127D"/>
    <w:rsid w:val="009B44D9"/>
    <w:rsid w:val="009B4E67"/>
    <w:rsid w:val="009E75F1"/>
    <w:rsid w:val="009F5A3D"/>
    <w:rsid w:val="009F700F"/>
    <w:rsid w:val="00A146B6"/>
    <w:rsid w:val="00A20B86"/>
    <w:rsid w:val="00A24A46"/>
    <w:rsid w:val="00A25864"/>
    <w:rsid w:val="00A2682E"/>
    <w:rsid w:val="00A27231"/>
    <w:rsid w:val="00A460FB"/>
    <w:rsid w:val="00A6173D"/>
    <w:rsid w:val="00A67D6A"/>
    <w:rsid w:val="00A81639"/>
    <w:rsid w:val="00A85A0D"/>
    <w:rsid w:val="00A86C54"/>
    <w:rsid w:val="00AA4103"/>
    <w:rsid w:val="00AB4E0B"/>
    <w:rsid w:val="00AD04A2"/>
    <w:rsid w:val="00AD0C6D"/>
    <w:rsid w:val="00B027F0"/>
    <w:rsid w:val="00B0716B"/>
    <w:rsid w:val="00B10053"/>
    <w:rsid w:val="00B10E25"/>
    <w:rsid w:val="00B15E62"/>
    <w:rsid w:val="00B16444"/>
    <w:rsid w:val="00B2355C"/>
    <w:rsid w:val="00B25987"/>
    <w:rsid w:val="00B273F3"/>
    <w:rsid w:val="00B27684"/>
    <w:rsid w:val="00B3288F"/>
    <w:rsid w:val="00B376FD"/>
    <w:rsid w:val="00B37A6B"/>
    <w:rsid w:val="00B47E3D"/>
    <w:rsid w:val="00B54A46"/>
    <w:rsid w:val="00B75526"/>
    <w:rsid w:val="00B802E8"/>
    <w:rsid w:val="00B849BA"/>
    <w:rsid w:val="00B86022"/>
    <w:rsid w:val="00BA471A"/>
    <w:rsid w:val="00BB7254"/>
    <w:rsid w:val="00BC140F"/>
    <w:rsid w:val="00BC3A05"/>
    <w:rsid w:val="00BD06AE"/>
    <w:rsid w:val="00BF757A"/>
    <w:rsid w:val="00C04BC4"/>
    <w:rsid w:val="00C12928"/>
    <w:rsid w:val="00C23D70"/>
    <w:rsid w:val="00C267C2"/>
    <w:rsid w:val="00C26F7B"/>
    <w:rsid w:val="00C3090E"/>
    <w:rsid w:val="00C3379D"/>
    <w:rsid w:val="00C34592"/>
    <w:rsid w:val="00C37315"/>
    <w:rsid w:val="00C44F5B"/>
    <w:rsid w:val="00C50AB0"/>
    <w:rsid w:val="00C5491D"/>
    <w:rsid w:val="00C63E3E"/>
    <w:rsid w:val="00C66119"/>
    <w:rsid w:val="00C81193"/>
    <w:rsid w:val="00C83B22"/>
    <w:rsid w:val="00C84843"/>
    <w:rsid w:val="00C85039"/>
    <w:rsid w:val="00C975D6"/>
    <w:rsid w:val="00C97CF0"/>
    <w:rsid w:val="00CA6F03"/>
    <w:rsid w:val="00CB0395"/>
    <w:rsid w:val="00CB3384"/>
    <w:rsid w:val="00CB51BA"/>
    <w:rsid w:val="00CC3AEA"/>
    <w:rsid w:val="00CC4FD7"/>
    <w:rsid w:val="00CC558C"/>
    <w:rsid w:val="00CD029B"/>
    <w:rsid w:val="00CD0B50"/>
    <w:rsid w:val="00CD104D"/>
    <w:rsid w:val="00CE7481"/>
    <w:rsid w:val="00D02B1A"/>
    <w:rsid w:val="00D2266E"/>
    <w:rsid w:val="00D439D1"/>
    <w:rsid w:val="00D44D6E"/>
    <w:rsid w:val="00D63A5D"/>
    <w:rsid w:val="00D71842"/>
    <w:rsid w:val="00D81A28"/>
    <w:rsid w:val="00D85B7D"/>
    <w:rsid w:val="00D875F4"/>
    <w:rsid w:val="00D876A5"/>
    <w:rsid w:val="00D87C2D"/>
    <w:rsid w:val="00D906F5"/>
    <w:rsid w:val="00DA4857"/>
    <w:rsid w:val="00DA5787"/>
    <w:rsid w:val="00DA57B1"/>
    <w:rsid w:val="00DA672C"/>
    <w:rsid w:val="00DB1840"/>
    <w:rsid w:val="00DB1BF6"/>
    <w:rsid w:val="00DB7E6B"/>
    <w:rsid w:val="00DC3D16"/>
    <w:rsid w:val="00DD12EA"/>
    <w:rsid w:val="00DD2990"/>
    <w:rsid w:val="00DD392F"/>
    <w:rsid w:val="00DE7416"/>
    <w:rsid w:val="00E024F7"/>
    <w:rsid w:val="00E248A9"/>
    <w:rsid w:val="00E33DB8"/>
    <w:rsid w:val="00E42695"/>
    <w:rsid w:val="00E434F0"/>
    <w:rsid w:val="00E44155"/>
    <w:rsid w:val="00E47915"/>
    <w:rsid w:val="00E625D8"/>
    <w:rsid w:val="00E67410"/>
    <w:rsid w:val="00E853CD"/>
    <w:rsid w:val="00E97B44"/>
    <w:rsid w:val="00EA0BCA"/>
    <w:rsid w:val="00EA6F0C"/>
    <w:rsid w:val="00EB42D7"/>
    <w:rsid w:val="00ED12D3"/>
    <w:rsid w:val="00ED15D2"/>
    <w:rsid w:val="00ED22CC"/>
    <w:rsid w:val="00ED640A"/>
    <w:rsid w:val="00F0025E"/>
    <w:rsid w:val="00F00456"/>
    <w:rsid w:val="00F032A3"/>
    <w:rsid w:val="00F0615B"/>
    <w:rsid w:val="00F0707B"/>
    <w:rsid w:val="00F105B3"/>
    <w:rsid w:val="00F11F78"/>
    <w:rsid w:val="00F16FA6"/>
    <w:rsid w:val="00F24C74"/>
    <w:rsid w:val="00F37C84"/>
    <w:rsid w:val="00F4006B"/>
    <w:rsid w:val="00F418B4"/>
    <w:rsid w:val="00F4257C"/>
    <w:rsid w:val="00F4791E"/>
    <w:rsid w:val="00F55A58"/>
    <w:rsid w:val="00F56FBC"/>
    <w:rsid w:val="00F645ED"/>
    <w:rsid w:val="00F8118A"/>
    <w:rsid w:val="00F82182"/>
    <w:rsid w:val="00F82E23"/>
    <w:rsid w:val="00F86000"/>
    <w:rsid w:val="00F918CD"/>
    <w:rsid w:val="00F9340F"/>
    <w:rsid w:val="00F93ECB"/>
    <w:rsid w:val="00F9533C"/>
    <w:rsid w:val="00FA00B0"/>
    <w:rsid w:val="00FA0885"/>
    <w:rsid w:val="00FA29E2"/>
    <w:rsid w:val="00FB5C06"/>
    <w:rsid w:val="00FB785C"/>
    <w:rsid w:val="00FC546E"/>
    <w:rsid w:val="00FD280F"/>
    <w:rsid w:val="00FE1A27"/>
    <w:rsid w:val="00FF58E8"/>
    <w:rsid w:val="00FF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strokecolor="none"/>
    </o:shapedefaults>
    <o:shapelayout v:ext="edit">
      <o:idmap v:ext="edit" data="1"/>
    </o:shapelayout>
  </w:shapeDefaults>
  <w:decimalSymbol w:val=","/>
  <w:listSeparator w:val=";"/>
  <w14:docId w14:val="546D6CAF"/>
  <w15:docId w15:val="{13F74BCC-4A53-43C9-AA2E-08228D29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3379A"/>
    <w:rPr>
      <w:rFonts w:ascii="Bookman Old Style" w:hAnsi="Bookman Old Style"/>
      <w:sz w:val="22"/>
      <w:szCs w:val="22"/>
      <w:lang w:eastAsia="de-DE"/>
    </w:rPr>
  </w:style>
  <w:style w:type="paragraph" w:styleId="berschrift1">
    <w:name w:val="heading 1"/>
    <w:basedOn w:val="Standard"/>
    <w:next w:val="Standard"/>
    <w:qFormat/>
    <w:rsid w:val="00132B04"/>
    <w:pPr>
      <w:keepNext/>
      <w:outlineLvl w:val="0"/>
    </w:pPr>
    <w:rPr>
      <w:rFonts w:ascii="Tahoma" w:hAnsi="Tahoma" w:cs="Tahoma"/>
      <w:b/>
      <w:bCs/>
      <w:sz w:val="28"/>
    </w:rPr>
  </w:style>
  <w:style w:type="paragraph" w:styleId="berschrift2">
    <w:name w:val="heading 2"/>
    <w:basedOn w:val="Standard"/>
    <w:next w:val="Standard"/>
    <w:qFormat/>
    <w:rsid w:val="00132B04"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rsid w:val="0044320B"/>
    <w:pPr>
      <w:keepNext/>
      <w:outlineLvl w:val="2"/>
    </w:pPr>
    <w:rPr>
      <w:rFonts w:ascii="Times New Roman" w:hAnsi="Times New Roman"/>
      <w:b/>
      <w:bCs/>
      <w:sz w:val="24"/>
      <w:szCs w:val="24"/>
      <w:lang w:val="de-DE" w:eastAsia="de-AT"/>
    </w:rPr>
  </w:style>
  <w:style w:type="paragraph" w:styleId="berschrift4">
    <w:name w:val="heading 4"/>
    <w:basedOn w:val="Standard"/>
    <w:next w:val="Standard"/>
    <w:qFormat/>
    <w:rsid w:val="0044320B"/>
    <w:pPr>
      <w:keepNext/>
      <w:outlineLvl w:val="3"/>
    </w:pPr>
    <w:rPr>
      <w:rFonts w:ascii="Arial" w:hAnsi="Arial" w:cs="Arial"/>
      <w:b/>
      <w:bCs/>
      <w:szCs w:val="24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2B0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132B04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132B04"/>
  </w:style>
  <w:style w:type="paragraph" w:styleId="Textkrper">
    <w:name w:val="Body Text"/>
    <w:basedOn w:val="Standard"/>
    <w:rsid w:val="00132B04"/>
    <w:rPr>
      <w:rFonts w:ascii="Arial" w:hAnsi="Arial" w:cs="Arial"/>
      <w:sz w:val="20"/>
    </w:rPr>
  </w:style>
  <w:style w:type="paragraph" w:styleId="Sprechblasentext">
    <w:name w:val="Balloon Text"/>
    <w:basedOn w:val="Standard"/>
    <w:semiHidden/>
    <w:rsid w:val="0061016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82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646E8C"/>
    <w:pPr>
      <w:numPr>
        <w:numId w:val="5"/>
      </w:numPr>
    </w:pPr>
  </w:style>
  <w:style w:type="character" w:styleId="Hyperlink">
    <w:name w:val="Hyperlink"/>
    <w:basedOn w:val="Absatz-Standardschriftart"/>
    <w:uiPriority w:val="99"/>
    <w:rsid w:val="00604318"/>
    <w:rPr>
      <w:color w:val="0000FF"/>
      <w:u w:val="single"/>
    </w:rPr>
  </w:style>
  <w:style w:type="paragraph" w:styleId="Titel">
    <w:name w:val="Title"/>
    <w:basedOn w:val="Standard"/>
    <w:qFormat/>
    <w:rsid w:val="00175183"/>
    <w:pPr>
      <w:jc w:val="center"/>
    </w:pPr>
    <w:rPr>
      <w:rFonts w:ascii="Arial" w:hAnsi="Arial"/>
      <w:sz w:val="28"/>
      <w:szCs w:val="20"/>
      <w:lang w:val="de-DE"/>
    </w:rPr>
  </w:style>
  <w:style w:type="paragraph" w:customStyle="1" w:styleId="courier">
    <w:name w:val="courier"/>
    <w:basedOn w:val="Standard"/>
    <w:rsid w:val="00C66119"/>
    <w:rPr>
      <w:rFonts w:ascii="Courier New" w:hAnsi="Courier New"/>
      <w:sz w:val="18"/>
      <w:szCs w:val="20"/>
      <w:lang w:val="de-DE"/>
    </w:rPr>
  </w:style>
  <w:style w:type="paragraph" w:styleId="Funotentext">
    <w:name w:val="footnote text"/>
    <w:basedOn w:val="Standard"/>
    <w:semiHidden/>
    <w:rsid w:val="00C66119"/>
    <w:rPr>
      <w:rFonts w:ascii="Century Gothic" w:hAnsi="Century Gothic"/>
      <w:sz w:val="20"/>
      <w:szCs w:val="20"/>
      <w:lang w:val="de-DE"/>
    </w:rPr>
  </w:style>
  <w:style w:type="paragraph" w:styleId="StandardWeb">
    <w:name w:val="Normal (Web)"/>
    <w:basedOn w:val="Standard"/>
    <w:rsid w:val="00261087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de-DE"/>
    </w:rPr>
  </w:style>
  <w:style w:type="character" w:styleId="Funotenzeichen">
    <w:name w:val="footnote reference"/>
    <w:basedOn w:val="Absatz-Standardschriftart"/>
    <w:semiHidden/>
    <w:rsid w:val="00A20B86"/>
    <w:rPr>
      <w:vertAlign w:val="superscript"/>
    </w:rPr>
  </w:style>
  <w:style w:type="character" w:styleId="Fett">
    <w:name w:val="Strong"/>
    <w:basedOn w:val="Absatz-Standardschriftart"/>
    <w:qFormat/>
    <w:rsid w:val="001A7B7C"/>
    <w:rPr>
      <w:b/>
      <w:bCs/>
    </w:rPr>
  </w:style>
  <w:style w:type="character" w:styleId="BesuchterLink">
    <w:name w:val="FollowedHyperlink"/>
    <w:basedOn w:val="Absatz-Standardschriftart"/>
    <w:rsid w:val="001A7B7C"/>
    <w:rPr>
      <w:color w:val="800080"/>
      <w:u w:val="single"/>
    </w:rPr>
  </w:style>
  <w:style w:type="paragraph" w:styleId="E-Mail-Signatur">
    <w:name w:val="E-mail Signature"/>
    <w:basedOn w:val="Standard"/>
    <w:rsid w:val="00700FD2"/>
    <w:rPr>
      <w:rFonts w:ascii="Times New Roman" w:hAnsi="Times New Roman"/>
      <w:sz w:val="24"/>
      <w:szCs w:val="24"/>
      <w:lang w:val="de-DE"/>
    </w:rPr>
  </w:style>
  <w:style w:type="paragraph" w:customStyle="1" w:styleId="Flie">
    <w:name w:val="Fließ"/>
    <w:basedOn w:val="Standard"/>
    <w:uiPriority w:val="99"/>
    <w:rsid w:val="00D906F5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eastAsiaTheme="minorHAnsi" w:hAnsi="Century Gothic" w:cs="Century Gothic"/>
      <w:color w:val="000000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B11F7"/>
    <w:rPr>
      <w:rFonts w:ascii="Bookman Old Style" w:hAnsi="Bookman Old Style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5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hlw-bmdf.ac.at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ornmueller\AppData\Local\Microsoft\Windows\Temporary%20Internet%20Files\Content.Outlook\JW3N7FS9\Briefpapier%20mit%20Briefkopf_Unterstrich_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mit Briefkopf_Unterstrich_2</Template>
  <TotalTime>0</TotalTime>
  <Pages>1</Pages>
  <Words>97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Landesschulrat für NÖ</vt:lpstr>
    </vt:vector>
  </TitlesOfParts>
  <Company>HLW Biedermannsdorf</Company>
  <LinksUpToDate>false</LinksUpToDate>
  <CharactersWithSpaces>821</CharactersWithSpaces>
  <SharedDoc>false</SharedDoc>
  <HLinks>
    <vt:vector size="12" baseType="variant">
      <vt:variant>
        <vt:i4>4391039</vt:i4>
      </vt:variant>
      <vt:variant>
        <vt:i4>0</vt:i4>
      </vt:variant>
      <vt:variant>
        <vt:i4>0</vt:i4>
      </vt:variant>
      <vt:variant>
        <vt:i4>5</vt:i4>
      </vt:variant>
      <vt:variant>
        <vt:lpwstr>mailto:dkranzl@hlw-bmdf.ac.at</vt:lpwstr>
      </vt:variant>
      <vt:variant>
        <vt:lpwstr/>
      </vt:variant>
      <vt:variant>
        <vt:i4>3735573</vt:i4>
      </vt:variant>
      <vt:variant>
        <vt:i4>0</vt:i4>
      </vt:variant>
      <vt:variant>
        <vt:i4>0</vt:i4>
      </vt:variant>
      <vt:variant>
        <vt:i4>5</vt:i4>
      </vt:variant>
      <vt:variant>
        <vt:lpwstr>mailto:office@hlw-bmdf.ac.at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Landesschulrat für NÖ</dc:title>
  <dc:creator>pkornmueller</dc:creator>
  <cp:lastModifiedBy>Aigner Gerda</cp:lastModifiedBy>
  <cp:revision>2</cp:revision>
  <cp:lastPrinted>2014-03-26T13:50:00Z</cp:lastPrinted>
  <dcterms:created xsi:type="dcterms:W3CDTF">2021-06-08T08:27:00Z</dcterms:created>
  <dcterms:modified xsi:type="dcterms:W3CDTF">2021-06-08T08:27:00Z</dcterms:modified>
</cp:coreProperties>
</file>